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W w:w="107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8"/>
        <w:gridCol w:w="206"/>
        <w:gridCol w:w="1114"/>
        <w:gridCol w:w="945"/>
        <w:gridCol w:w="240"/>
        <w:gridCol w:w="480"/>
        <w:gridCol w:w="210"/>
        <w:gridCol w:w="705"/>
        <w:gridCol w:w="285"/>
        <w:gridCol w:w="165"/>
        <w:gridCol w:w="870"/>
        <w:gridCol w:w="315"/>
        <w:gridCol w:w="435"/>
        <w:gridCol w:w="480"/>
        <w:gridCol w:w="780"/>
        <w:gridCol w:w="480"/>
        <w:gridCol w:w="186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3" w:hRule="atLeast"/>
        </w:trPr>
        <w:tc>
          <w:tcPr>
            <w:tcW w:w="10740" w:type="dxa"/>
            <w:gridSpan w:val="17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52"/>
                <w:szCs w:val="52"/>
                <w:vertAlign w:val="baseline"/>
                <w:lang w:val="en-US" w:eastAsia="zh-CN"/>
              </w:rPr>
              <w:t>玫瑰之约个人信息登记表</w:t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（编号）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9" w:hRule="atLeast"/>
        </w:trPr>
        <w:tc>
          <w:tcPr>
            <w:tcW w:w="1168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姓名</w:t>
            </w:r>
          </w:p>
        </w:tc>
        <w:tc>
          <w:tcPr>
            <w:tcW w:w="1320" w:type="dxa"/>
            <w:gridSpan w:val="2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1185" w:type="dxa"/>
            <w:gridSpan w:val="2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性别</w:t>
            </w:r>
          </w:p>
        </w:tc>
        <w:tc>
          <w:tcPr>
            <w:tcW w:w="1845" w:type="dxa"/>
            <w:gridSpan w:val="5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1185" w:type="dxa"/>
            <w:gridSpan w:val="2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出生年月</w:t>
            </w:r>
          </w:p>
        </w:tc>
        <w:tc>
          <w:tcPr>
            <w:tcW w:w="169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2342" w:type="dxa"/>
            <w:gridSpan w:val="2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生活照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学历</w:t>
            </w: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1185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籍贯</w:t>
            </w:r>
          </w:p>
        </w:tc>
        <w:tc>
          <w:tcPr>
            <w:tcW w:w="1845" w:type="dxa"/>
            <w:gridSpan w:val="5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1185" w:type="dxa"/>
            <w:gridSpan w:val="2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民族</w:t>
            </w:r>
          </w:p>
        </w:tc>
        <w:tc>
          <w:tcPr>
            <w:tcW w:w="169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2342" w:type="dxa"/>
            <w:gridSpan w:val="2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身高</w:t>
            </w: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1185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kern w:val="2"/>
                <w:sz w:val="24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体重</w:t>
            </w:r>
          </w:p>
        </w:tc>
        <w:tc>
          <w:tcPr>
            <w:tcW w:w="1845" w:type="dxa"/>
            <w:gridSpan w:val="5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kern w:val="2"/>
                <w:sz w:val="24"/>
                <w:szCs w:val="28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kern w:val="2"/>
                <w:sz w:val="24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血型</w:t>
            </w:r>
          </w:p>
        </w:tc>
        <w:tc>
          <w:tcPr>
            <w:tcW w:w="169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2342" w:type="dxa"/>
            <w:gridSpan w:val="2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星座</w:t>
            </w: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1185" w:type="dxa"/>
            <w:gridSpan w:val="2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kern w:val="2"/>
                <w:sz w:val="24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职业</w:t>
            </w:r>
          </w:p>
        </w:tc>
        <w:tc>
          <w:tcPr>
            <w:tcW w:w="1845" w:type="dxa"/>
            <w:gridSpan w:val="5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kern w:val="2"/>
                <w:sz w:val="24"/>
                <w:szCs w:val="28"/>
                <w:vertAlign w:val="baseline"/>
                <w:lang w:val="en-US" w:eastAsia="zh-CN" w:bidi="ar-SA"/>
              </w:rPr>
            </w:pPr>
          </w:p>
        </w:tc>
        <w:tc>
          <w:tcPr>
            <w:tcW w:w="1185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kern w:val="2"/>
                <w:sz w:val="24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月收入</w:t>
            </w:r>
          </w:p>
        </w:tc>
        <w:tc>
          <w:tcPr>
            <w:tcW w:w="169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  <w:tc>
          <w:tcPr>
            <w:tcW w:w="2342" w:type="dxa"/>
            <w:gridSpan w:val="2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3900" w:type="dxa"/>
            <w:gridSpan w:val="7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  <w:sym w:font="Wingdings 2" w:char="00A3"/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 xml:space="preserve">未婚     </w:t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  <w:sym w:font="Wingdings 2" w:char="00A3"/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 xml:space="preserve">离异    </w:t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  <w:sym w:font="Wingdings 2" w:char="00A3"/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丧偶</w:t>
            </w:r>
          </w:p>
        </w:tc>
        <w:tc>
          <w:tcPr>
            <w:tcW w:w="1320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有无子女</w:t>
            </w:r>
          </w:p>
        </w:tc>
        <w:tc>
          <w:tcPr>
            <w:tcW w:w="4352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  <w:sym w:font="Wingdings 2" w:char="00A3"/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 xml:space="preserve">无    </w:t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  <w:sym w:font="Wingdings 2" w:char="00A3"/>
            </w: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374" w:type="dxa"/>
            <w:gridSpan w:val="2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父母状况</w:t>
            </w:r>
          </w:p>
        </w:tc>
        <w:tc>
          <w:tcPr>
            <w:tcW w:w="3979" w:type="dxa"/>
            <w:gridSpan w:val="7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350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父母户口所在地</w:t>
            </w:r>
          </w:p>
        </w:tc>
        <w:tc>
          <w:tcPr>
            <w:tcW w:w="4037" w:type="dxa"/>
            <w:gridSpan w:val="5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9572" w:type="dxa"/>
            <w:gridSpan w:val="1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本市住址</w:t>
            </w:r>
          </w:p>
        </w:tc>
        <w:tc>
          <w:tcPr>
            <w:tcW w:w="9572" w:type="dxa"/>
            <w:gridSpan w:val="1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226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930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微信</w:t>
            </w:r>
          </w:p>
        </w:tc>
        <w:tc>
          <w:tcPr>
            <w:tcW w:w="2340" w:type="dxa"/>
            <w:gridSpan w:val="5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915" w:type="dxa"/>
            <w:gridSpan w:val="2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QQ</w:t>
            </w:r>
          </w:p>
        </w:tc>
        <w:tc>
          <w:tcPr>
            <w:tcW w:w="3122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9572" w:type="dxa"/>
            <w:gridSpan w:val="1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9572" w:type="dxa"/>
            <w:gridSpan w:val="1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9" w:hRule="atLeast"/>
        </w:trPr>
        <w:tc>
          <w:tcPr>
            <w:tcW w:w="1168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自我描述</w:t>
            </w:r>
          </w:p>
        </w:tc>
        <w:tc>
          <w:tcPr>
            <w:tcW w:w="9572" w:type="dxa"/>
            <w:gridSpan w:val="1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Merge w:val="restart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择偶要求</w:t>
            </w: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年龄</w:t>
            </w:r>
          </w:p>
        </w:tc>
        <w:tc>
          <w:tcPr>
            <w:tcW w:w="166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200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学历</w:t>
            </w:r>
          </w:p>
        </w:tc>
        <w:tc>
          <w:tcPr>
            <w:tcW w:w="1785" w:type="dxa"/>
            <w:gridSpan w:val="4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740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工作</w:t>
            </w:r>
          </w:p>
        </w:tc>
        <w:tc>
          <w:tcPr>
            <w:tcW w:w="186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身高</w:t>
            </w:r>
          </w:p>
        </w:tc>
        <w:tc>
          <w:tcPr>
            <w:tcW w:w="166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200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性格</w:t>
            </w:r>
          </w:p>
        </w:tc>
        <w:tc>
          <w:tcPr>
            <w:tcW w:w="1785" w:type="dxa"/>
            <w:gridSpan w:val="4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740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收入</w:t>
            </w:r>
          </w:p>
        </w:tc>
        <w:tc>
          <w:tcPr>
            <w:tcW w:w="186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所在地</w:t>
            </w:r>
          </w:p>
        </w:tc>
        <w:tc>
          <w:tcPr>
            <w:tcW w:w="166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200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1785" w:type="dxa"/>
            <w:gridSpan w:val="4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740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子女情况</w:t>
            </w:r>
          </w:p>
        </w:tc>
        <w:tc>
          <w:tcPr>
            <w:tcW w:w="186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9" w:hRule="atLeast"/>
        </w:trPr>
        <w:tc>
          <w:tcPr>
            <w:tcW w:w="1168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  <w:tc>
          <w:tcPr>
            <w:tcW w:w="1320" w:type="dxa"/>
            <w:gridSpan w:val="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其他</w:t>
            </w:r>
          </w:p>
        </w:tc>
        <w:tc>
          <w:tcPr>
            <w:tcW w:w="8252" w:type="dxa"/>
            <w:gridSpan w:val="14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10740" w:type="dxa"/>
            <w:gridSpan w:val="17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b/>
                <w:bCs/>
                <w:sz w:val="24"/>
                <w:szCs w:val="28"/>
                <w:vertAlign w:val="baseline"/>
                <w:lang w:val="en-US" w:eastAsia="zh-CN"/>
              </w:rPr>
              <w:t>郑重声明：上述信息均属实，如有虚假我愿承担一切法律责任。</w:t>
            </w:r>
          </w:p>
        </w:tc>
      </w:tr>
    </w:tbl>
    <w:p>
      <w:pPr>
        <w:rPr>
          <w:rFonts w:hint="eastAsia" w:ascii="汉仪文黑-55简" w:hAnsi="汉仪文黑-55简" w:eastAsia="汉仪文黑-55简" w:cs="汉仪文黑-55简"/>
        </w:rPr>
      </w:pPr>
    </w:p>
    <w:p>
      <w:pPr>
        <w:jc w:val="left"/>
        <w:rPr>
          <w:rFonts w:hint="default" w:ascii="汉仪文黑-55简" w:hAnsi="汉仪文黑-55简" w:eastAsia="汉仪文黑-55简" w:cs="汉仪文黑-55简"/>
          <w:b/>
          <w:bCs/>
          <w:sz w:val="24"/>
          <w:szCs w:val="28"/>
          <w:vertAlign w:val="baseline"/>
          <w:lang w:val="en-US" w:eastAsia="zh-CN"/>
        </w:rPr>
      </w:pPr>
      <w:r>
        <w:rPr>
          <w:rFonts w:hint="eastAsia" w:ascii="汉仪文黑-55简" w:hAnsi="汉仪文黑-55简" w:eastAsia="汉仪文黑-55简" w:cs="汉仪文黑-55简"/>
          <w:b/>
          <w:bCs/>
          <w:sz w:val="24"/>
          <w:szCs w:val="28"/>
          <w:vertAlign w:val="baseline"/>
          <w:lang w:val="en-US" w:eastAsia="zh-CN"/>
        </w:rPr>
        <w:t>附件：可附加多张生活照展示。</w:t>
      </w:r>
    </w:p>
    <w:p>
      <w:bookmarkStart w:id="0" w:name="_GoBack"/>
      <w:bookmarkEnd w:id="0"/>
    </w:p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D915FF01-5952-44D0-BC84-0DBF1B064CD4}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89C65296-D899-4A96-9410-395F2235F4C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C2F8F884-A504-41F7-894E-EB2215E054C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E1C48352-784A-4288-8B7E-07B6D1351A2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DF3504DD-DBF6-424A-A3CC-198767DDC61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28274953-853C-4380-91BE-A1FC33DAD31A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966A2D4E-D60E-4A41-B682-78E8222C0738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8" w:fontKey="{DDEC6ABC-77EB-4A1D-9A81-004C9849CBF9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9" w:fontKey="{0B0CCE18-D4A0-4374-A3FE-81A403D45DD3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zksImhkaWQiOiJlODUxMWQ0MDQ4OGY3MTE5ODgyZmU4NDVhZjU2ZTk0MiIsInVzZXJDb3VudCI6NX0="/>
  </w:docVars>
  <w:rsids>
    <w:rsidRoot w:val="2DDA48EC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A2B3C27"/>
    <w:rsid w:val="0E2C594E"/>
    <w:rsid w:val="0EFF1E10"/>
    <w:rsid w:val="0F657030"/>
    <w:rsid w:val="107734BE"/>
    <w:rsid w:val="155E2E9F"/>
    <w:rsid w:val="17A05EE0"/>
    <w:rsid w:val="1F532EDF"/>
    <w:rsid w:val="25957E15"/>
    <w:rsid w:val="298C7162"/>
    <w:rsid w:val="2DDA48EC"/>
    <w:rsid w:val="2FBB5D2C"/>
    <w:rsid w:val="3488269E"/>
    <w:rsid w:val="3D3673FA"/>
    <w:rsid w:val="3F6031EC"/>
    <w:rsid w:val="3FCE0156"/>
    <w:rsid w:val="432805B4"/>
    <w:rsid w:val="472840BD"/>
    <w:rsid w:val="47B05CF2"/>
    <w:rsid w:val="488D5250"/>
    <w:rsid w:val="489A1870"/>
    <w:rsid w:val="4E724CEA"/>
    <w:rsid w:val="507E467D"/>
    <w:rsid w:val="52AF525C"/>
    <w:rsid w:val="52E33AC0"/>
    <w:rsid w:val="58672482"/>
    <w:rsid w:val="586C6306"/>
    <w:rsid w:val="5A9F2599"/>
    <w:rsid w:val="5E0F1C0D"/>
    <w:rsid w:val="5ED4465A"/>
    <w:rsid w:val="5F4369A2"/>
    <w:rsid w:val="63AE1EC8"/>
    <w:rsid w:val="64ED7CF6"/>
    <w:rsid w:val="65041B46"/>
    <w:rsid w:val="66A01F9C"/>
    <w:rsid w:val="679A00E7"/>
    <w:rsid w:val="679A3BB3"/>
    <w:rsid w:val="67E83C97"/>
    <w:rsid w:val="699F353D"/>
    <w:rsid w:val="6A50548A"/>
    <w:rsid w:val="6B814037"/>
    <w:rsid w:val="6CA12BD0"/>
    <w:rsid w:val="6F46176F"/>
    <w:rsid w:val="72F31898"/>
    <w:rsid w:val="74931633"/>
    <w:rsid w:val="74EE31FE"/>
    <w:rsid w:val="77445943"/>
    <w:rsid w:val="794F06AD"/>
    <w:rsid w:val="79863CD3"/>
    <w:rsid w:val="7B3138B1"/>
    <w:rsid w:val="7BFB6EF5"/>
    <w:rsid w:val="7C66707C"/>
    <w:rsid w:val="7EE051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N\AppData\Roaming\kingsoft\office6\templates\download\c5f7d5ae-ca5b-2142-20de-ae48b86f81ce\&#30456;&#20146;&#20010;&#20154;&#20449;&#24687;&#30331;&#35760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相亲个人信息登记表.docx</Template>
  <Pages>2</Pages>
  <Words>383</Words>
  <Characters>394</Characters>
  <Lines>6</Lines>
  <Paragraphs>1</Paragraphs>
  <TotalTime>4</TotalTime>
  <ScaleCrop>false</ScaleCrop>
  <LinksUpToDate>false</LinksUpToDate>
  <CharactersWithSpaces>552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2023-09-26T00:43:00Z</dcterms:created>
  <dc:creator>路灯下的银杏叶</dc:creator>
  <cp:lastModifiedBy>路灯下的银杏叶</cp:lastModifiedBy>
  <dcterms:modified xsi:type="dcterms:W3CDTF">2023-09-26T00:59:14Z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v1.0_mb_vEj74gXPHCL7cDHLZ9eEDw==</vt:lpwstr>
  </property>
  <property fmtid="{D5CDD505-2E9C-101B-9397-08002B2CF9AE}" pid="4" name="ICV">
    <vt:lpwstr>DC073A3213F3429BAC6942C8A771FAEC_11</vt:lpwstr>
  </property>
  <property fmtid="{D5CDD505-2E9C-101B-9397-08002B2CF9AE}" pid="5" name="KSOProductBuildVer">
    <vt:lpwstr>2052-12.1.0.15374</vt:lpwstr>
  </property>
</Properties>
</file>